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in;margin-top:0;width:324pt;height:162pt;z-index:251658240" stroked="f">
            <v:textbox style="mso-next-textbox:#_x0000_s1026">
              <w:txbxContent>
                <w:p w:rsidR="00E63BF5" w:rsidRDefault="00E63BF5" w:rsidP="006F633E">
                  <w:pPr>
                    <w:spacing w:after="120"/>
                    <w:rPr>
                      <w:rFonts w:ascii="BankGothic Md BT" w:hAnsi="BankGothic Md BT"/>
                      <w:b/>
                      <w:sz w:val="52"/>
                      <w:szCs w:val="52"/>
                    </w:rPr>
                  </w:pPr>
                  <w:r>
                    <w:rPr>
                      <w:rFonts w:ascii="BankGothic Md BT" w:hAnsi="BankGothic Md BT"/>
                      <w:b/>
                      <w:sz w:val="52"/>
                      <w:szCs w:val="52"/>
                    </w:rPr>
                    <w:t>Swamp Meadow</w:t>
                  </w:r>
                </w:p>
                <w:p w:rsidR="00E63BF5" w:rsidRDefault="00E63BF5" w:rsidP="006F633E">
                  <w:pPr>
                    <w:spacing w:after="120"/>
                    <w:ind w:left="1920"/>
                    <w:rPr>
                      <w:rFonts w:ascii="BankGothic Md BT" w:hAnsi="BankGothic Md BT"/>
                      <w:sz w:val="32"/>
                      <w:szCs w:val="32"/>
                    </w:rPr>
                  </w:pPr>
                  <w:r w:rsidRPr="006F633E">
                    <w:rPr>
                      <w:rFonts w:ascii="BankGothic Md BT" w:hAnsi="BankGothic Md BT"/>
                      <w:sz w:val="32"/>
                      <w:szCs w:val="32"/>
                    </w:rPr>
                    <w:t>Bringing</w:t>
                  </w:r>
                </w:p>
                <w:p w:rsidR="00E63BF5" w:rsidRDefault="00E63BF5" w:rsidP="006F633E">
                  <w:pPr>
                    <w:spacing w:after="120"/>
                    <w:ind w:left="1200"/>
                    <w:rPr>
                      <w:rFonts w:ascii="BankGothic Md BT" w:hAnsi="BankGothic Md BT"/>
                      <w:b/>
                      <w:sz w:val="52"/>
                      <w:szCs w:val="52"/>
                    </w:rPr>
                  </w:pPr>
                  <w:r w:rsidRPr="006F633E">
                    <w:rPr>
                      <w:rFonts w:ascii="BankGothic Md BT" w:hAnsi="BankGothic Md BT"/>
                      <w:b/>
                      <w:sz w:val="52"/>
                      <w:szCs w:val="52"/>
                    </w:rPr>
                    <w:t>Community</w:t>
                  </w:r>
                </w:p>
                <w:p w:rsidR="00E63BF5" w:rsidRDefault="00E63BF5" w:rsidP="006F633E">
                  <w:pPr>
                    <w:spacing w:after="120"/>
                    <w:ind w:left="1920"/>
                    <w:rPr>
                      <w:rFonts w:ascii="BankGothic Md BT" w:hAnsi="BankGothic Md BT"/>
                      <w:sz w:val="32"/>
                      <w:szCs w:val="32"/>
                    </w:rPr>
                  </w:pPr>
                  <w:r>
                    <w:rPr>
                      <w:rFonts w:ascii="BankGothic Md BT" w:hAnsi="BankGothic Md BT"/>
                      <w:sz w:val="32"/>
                      <w:szCs w:val="32"/>
                    </w:rPr>
                    <w:t>Back to the</w:t>
                  </w:r>
                </w:p>
                <w:p w:rsidR="00E63BF5" w:rsidRPr="006F633E" w:rsidRDefault="00E63BF5" w:rsidP="006F633E">
                  <w:pPr>
                    <w:spacing w:after="120"/>
                    <w:ind w:left="2760"/>
                    <w:rPr>
                      <w:rFonts w:ascii="BankGothic Md BT" w:hAnsi="BankGothic Md BT"/>
                      <w:b/>
                      <w:sz w:val="52"/>
                      <w:szCs w:val="52"/>
                    </w:rPr>
                  </w:pPr>
                  <w:r>
                    <w:rPr>
                      <w:rFonts w:ascii="BankGothic Md BT" w:hAnsi="BankGothic Md BT"/>
                      <w:b/>
                      <w:sz w:val="52"/>
                      <w:szCs w:val="52"/>
                    </w:rPr>
                    <w:t>Theatre</w:t>
                  </w:r>
                </w:p>
                <w:p w:rsidR="00E63BF5" w:rsidRPr="006F633E" w:rsidRDefault="00E63BF5">
                  <w:pPr>
                    <w:rPr>
                      <w:rFonts w:ascii="BankGothic Md BT" w:hAnsi="BankGothic Md BT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.85pt;margin-top:9pt;width:187.25pt;height:153pt;z-index:251657216;mso-wrap-style:none" strokecolor="white" strokeweight="0">
            <v:textbox style="mso-next-textbox:#_x0000_s1027">
              <w:txbxContent>
                <w:p w:rsidR="00E63BF5" w:rsidRDefault="00E63BF5" w:rsidP="006D7C13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44.75pt;height:119.25pt">
                        <v:imagedata r:id="rId7" o:title="" gain="69719f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Baskerville Old Face" w:hAnsi="Baskerville Old Face"/>
          <w:b/>
          <w:sz w:val="64"/>
          <w:szCs w:val="64"/>
        </w:rPr>
        <w:t xml:space="preserve">                         </w:t>
      </w:r>
    </w:p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</w:p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</w:p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</w:p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</w:p>
    <w:p w:rsidR="00E63BF5" w:rsidRDefault="00E63BF5" w:rsidP="006D7C13">
      <w:pPr>
        <w:rPr>
          <w:rFonts w:ascii="Baskerville Old Face" w:hAnsi="Baskerville Old Face"/>
          <w:b/>
          <w:sz w:val="64"/>
          <w:szCs w:val="64"/>
        </w:rPr>
      </w:pPr>
    </w:p>
    <w:p w:rsidR="00E63BF5" w:rsidRDefault="00E63BF5" w:rsidP="001D1366">
      <w:pPr>
        <w:pStyle w:val="Heading1"/>
        <w:jc w:val="center"/>
      </w:pPr>
      <w:r>
        <w:t xml:space="preserve">Community Service </w:t>
      </w:r>
    </w:p>
    <w:p w:rsidR="00E63BF5" w:rsidRDefault="00E63BF5" w:rsidP="001D1366"/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Date: ______________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This is to acknowledge that __________________________________________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98068A">
      <w:pPr>
        <w:spacing w:line="480" w:lineRule="auto"/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has satisfactorily completed _________ hours of community service at Swamp Meadow Community Theatre.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Signed: ____________________________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David Gresh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Box Office Coordinator</w:t>
      </w: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p w:rsidR="00E63BF5" w:rsidRDefault="00E63BF5" w:rsidP="00B75E07">
      <w:pPr>
        <w:ind w:left="480" w:right="540"/>
        <w:rPr>
          <w:rFonts w:ascii="Calibri" w:hAnsi="Calibri"/>
          <w:sz w:val="28"/>
          <w:szCs w:val="28"/>
        </w:rPr>
      </w:pPr>
    </w:p>
    <w:sectPr w:rsidR="00E63BF5" w:rsidSect="00866168">
      <w:footerReference w:type="default" r:id="rId8"/>
      <w:pgSz w:w="12240" w:h="15840"/>
      <w:pgMar w:top="360" w:right="1239" w:bottom="360" w:left="74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BF5" w:rsidRDefault="00E63BF5">
      <w:r>
        <w:separator/>
      </w:r>
    </w:p>
  </w:endnote>
  <w:endnote w:type="continuationSeparator" w:id="0">
    <w:p w:rsidR="00E63BF5" w:rsidRDefault="00E63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BF5" w:rsidRPr="00471BF0" w:rsidRDefault="00E63BF5" w:rsidP="00471BF0">
    <w:pPr>
      <w:ind w:left="2160" w:firstLine="720"/>
      <w:rPr>
        <w:rFonts w:ascii="Calibri" w:hAnsi="Calibri"/>
        <w:sz w:val="20"/>
        <w:szCs w:val="20"/>
      </w:rPr>
    </w:pPr>
    <w:r w:rsidRPr="00471BF0">
      <w:rPr>
        <w:rFonts w:ascii="BankGothic Md BT" w:hAnsi="BankGothic Md BT"/>
        <w:b/>
      </w:rPr>
      <w:t>Swamp Meadow Community Theatre, Inc</w:t>
    </w:r>
    <w:r w:rsidRPr="00471BF0">
      <w:rPr>
        <w:rFonts w:ascii="Calibri" w:hAnsi="Calibri"/>
        <w:sz w:val="20"/>
        <w:szCs w:val="20"/>
      </w:rPr>
      <w:t>.</w:t>
    </w:r>
  </w:p>
  <w:p w:rsidR="00E63BF5" w:rsidRPr="00471BF0" w:rsidRDefault="00E63BF5" w:rsidP="00471BF0">
    <w:pPr>
      <w:jc w:val="center"/>
      <w:rPr>
        <w:rFonts w:ascii="Calibri" w:hAnsi="Calibri"/>
        <w:sz w:val="20"/>
        <w:szCs w:val="20"/>
      </w:rPr>
    </w:pPr>
    <w:smartTag w:uri="urn:schemas-microsoft-com:office:smarttags" w:element="PostalCode"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 w:rsidRPr="00471BF0">
              <w:rPr>
                <w:rFonts w:ascii="Calibri" w:hAnsi="Calibri"/>
                <w:sz w:val="20"/>
                <w:szCs w:val="20"/>
              </w:rPr>
              <w:t>PO Box 213</w:t>
            </w:r>
          </w:smartTag>
        </w:smartTag>
        <w:r w:rsidRPr="00471BF0">
          <w:rPr>
            <w:rFonts w:ascii="Calibri" w:hAnsi="Calibri"/>
            <w:sz w:val="20"/>
            <w:szCs w:val="20"/>
          </w:rPr>
          <w:t xml:space="preserve"> </w:t>
        </w:r>
        <w:smartTag w:uri="urn:schemas-microsoft-com:office:smarttags" w:element="address">
          <w:r w:rsidRPr="00471BF0">
            <w:rPr>
              <w:rFonts w:ascii="Calibri" w:hAnsi="Calibri"/>
              <w:sz w:val="20"/>
              <w:szCs w:val="20"/>
            </w:rPr>
            <w:t>Foster</w:t>
          </w:r>
        </w:smartTag>
        <w:r w:rsidRPr="00471BF0">
          <w:rPr>
            <w:rFonts w:ascii="Calibri" w:hAnsi="Calibri"/>
            <w:sz w:val="20"/>
            <w:szCs w:val="20"/>
          </w:rPr>
          <w:t xml:space="preserve">, </w:t>
        </w:r>
        <w:smartTag w:uri="urn:schemas-microsoft-com:office:smarttags" w:element="address">
          <w:r w:rsidRPr="00471BF0">
            <w:rPr>
              <w:rFonts w:ascii="Calibri" w:hAnsi="Calibri"/>
              <w:sz w:val="20"/>
              <w:szCs w:val="20"/>
            </w:rPr>
            <w:t>RI</w:t>
          </w:r>
        </w:smartTag>
        <w:r w:rsidRPr="00471BF0">
          <w:rPr>
            <w:rFonts w:ascii="Calibri" w:hAnsi="Calibri"/>
            <w:sz w:val="20"/>
            <w:szCs w:val="20"/>
          </w:rPr>
          <w:t xml:space="preserve">  </w:t>
        </w:r>
        <w:smartTag w:uri="urn:schemas-microsoft-com:office:smarttags" w:element="address">
          <w:r w:rsidRPr="00471BF0">
            <w:rPr>
              <w:rFonts w:ascii="Calibri" w:hAnsi="Calibri"/>
              <w:sz w:val="20"/>
              <w:szCs w:val="20"/>
            </w:rPr>
            <w:t>02825</w:t>
          </w:r>
        </w:smartTag>
      </w:smartTag>
    </w:smartTag>
  </w:p>
  <w:p w:rsidR="00E63BF5" w:rsidRPr="00471BF0" w:rsidRDefault="00E63BF5" w:rsidP="00471BF0">
    <w:pPr>
      <w:jc w:val="center"/>
      <w:rPr>
        <w:rFonts w:ascii="Calibri" w:hAnsi="Calibri"/>
        <w:sz w:val="20"/>
        <w:szCs w:val="20"/>
      </w:rPr>
    </w:pPr>
    <w:r w:rsidRPr="00471BF0">
      <w:rPr>
        <w:rFonts w:ascii="Calibri" w:hAnsi="Calibri"/>
        <w:sz w:val="20"/>
        <w:szCs w:val="20"/>
      </w:rPr>
      <w:t xml:space="preserve">Box Office 888-493-7110   </w:t>
    </w:r>
    <w:hyperlink r:id="rId1" w:history="1">
      <w:r w:rsidRPr="00471BF0">
        <w:rPr>
          <w:rStyle w:val="Hyperlink"/>
          <w:rFonts w:ascii="Calibri" w:hAnsi="Calibri"/>
          <w:sz w:val="20"/>
          <w:szCs w:val="20"/>
        </w:rPr>
        <w:t>www.swampmeadow.org</w:t>
      </w:r>
    </w:hyperlink>
  </w:p>
  <w:p w:rsidR="00E63BF5" w:rsidRDefault="00E63B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BF5" w:rsidRDefault="00E63BF5">
      <w:r>
        <w:separator/>
      </w:r>
    </w:p>
  </w:footnote>
  <w:footnote w:type="continuationSeparator" w:id="0">
    <w:p w:rsidR="00E63BF5" w:rsidRDefault="00E63B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804BF"/>
    <w:multiLevelType w:val="hybridMultilevel"/>
    <w:tmpl w:val="6BAAF1FA"/>
    <w:lvl w:ilvl="0" w:tplc="CC36E10E">
      <w:start w:val="1"/>
      <w:numFmt w:val="bullet"/>
      <w:lvlText w:val=""/>
      <w:lvlJc w:val="left"/>
      <w:pPr>
        <w:tabs>
          <w:tab w:val="num" w:pos="840"/>
        </w:tabs>
        <w:ind w:left="12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>
    <w:nsid w:val="423E0760"/>
    <w:multiLevelType w:val="hybridMultilevel"/>
    <w:tmpl w:val="46A45B42"/>
    <w:lvl w:ilvl="0" w:tplc="5D6E99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7C13"/>
    <w:rsid w:val="00002BED"/>
    <w:rsid w:val="00007D80"/>
    <w:rsid w:val="0001489C"/>
    <w:rsid w:val="000439FE"/>
    <w:rsid w:val="001071D3"/>
    <w:rsid w:val="001457B7"/>
    <w:rsid w:val="00147162"/>
    <w:rsid w:val="00196B8A"/>
    <w:rsid w:val="001D1366"/>
    <w:rsid w:val="00260388"/>
    <w:rsid w:val="002F2A78"/>
    <w:rsid w:val="00370B4D"/>
    <w:rsid w:val="00384EAF"/>
    <w:rsid w:val="00392637"/>
    <w:rsid w:val="003E1D0A"/>
    <w:rsid w:val="00403BF4"/>
    <w:rsid w:val="004112C1"/>
    <w:rsid w:val="0046129B"/>
    <w:rsid w:val="00471BF0"/>
    <w:rsid w:val="004C7757"/>
    <w:rsid w:val="00521610"/>
    <w:rsid w:val="00523F81"/>
    <w:rsid w:val="005903C5"/>
    <w:rsid w:val="005B51F5"/>
    <w:rsid w:val="00601C49"/>
    <w:rsid w:val="006070E8"/>
    <w:rsid w:val="00630759"/>
    <w:rsid w:val="0063537C"/>
    <w:rsid w:val="00655766"/>
    <w:rsid w:val="006D7C13"/>
    <w:rsid w:val="006F633E"/>
    <w:rsid w:val="00717C90"/>
    <w:rsid w:val="00737440"/>
    <w:rsid w:val="0074056B"/>
    <w:rsid w:val="00766C62"/>
    <w:rsid w:val="007D6B7C"/>
    <w:rsid w:val="00803DA7"/>
    <w:rsid w:val="00866168"/>
    <w:rsid w:val="008E4955"/>
    <w:rsid w:val="00903649"/>
    <w:rsid w:val="0091566B"/>
    <w:rsid w:val="00967110"/>
    <w:rsid w:val="00977F48"/>
    <w:rsid w:val="0098068A"/>
    <w:rsid w:val="00A2023E"/>
    <w:rsid w:val="00A554D7"/>
    <w:rsid w:val="00A83C62"/>
    <w:rsid w:val="00B331E5"/>
    <w:rsid w:val="00B47828"/>
    <w:rsid w:val="00B75E07"/>
    <w:rsid w:val="00B81AF9"/>
    <w:rsid w:val="00BA030C"/>
    <w:rsid w:val="00BB5D76"/>
    <w:rsid w:val="00BB6656"/>
    <w:rsid w:val="00C17ABF"/>
    <w:rsid w:val="00C55F2A"/>
    <w:rsid w:val="00CB0C68"/>
    <w:rsid w:val="00CB6DA2"/>
    <w:rsid w:val="00D44772"/>
    <w:rsid w:val="00DA43AF"/>
    <w:rsid w:val="00E513F9"/>
    <w:rsid w:val="00E63BF5"/>
    <w:rsid w:val="00E8723C"/>
    <w:rsid w:val="00F25A64"/>
    <w:rsid w:val="00F5566E"/>
    <w:rsid w:val="00F945C7"/>
    <w:rsid w:val="00FA0D26"/>
    <w:rsid w:val="00FE3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C1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D13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129B"/>
    <w:rPr>
      <w:rFonts w:ascii="Cambria" w:hAnsi="Cambria" w:cs="Times New Roman"/>
      <w:b/>
      <w:bCs/>
      <w:kern w:val="32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rsid w:val="006D7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BB5D76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6D7C1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71B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129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71B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129B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swampmeadow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</TotalTime>
  <Pages>1</Pages>
  <Words>49</Words>
  <Characters>282</Characters>
  <Application>Microsoft Office Outlook</Application>
  <DocSecurity>0</DocSecurity>
  <Lines>0</Lines>
  <Paragraphs>0</Paragraphs>
  <ScaleCrop>false</ScaleCrop>
  <Company>SWAMPMEADOW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Swamp Meadow</dc:title>
  <dc:subject/>
  <dc:creator>carol's pc</dc:creator>
  <cp:keywords/>
  <dc:description/>
  <cp:lastModifiedBy>Marilyn Hines</cp:lastModifiedBy>
  <cp:revision>4</cp:revision>
  <cp:lastPrinted>2012-11-03T22:37:00Z</cp:lastPrinted>
  <dcterms:created xsi:type="dcterms:W3CDTF">2012-11-03T22:35:00Z</dcterms:created>
  <dcterms:modified xsi:type="dcterms:W3CDTF">2014-08-11T22:48:00Z</dcterms:modified>
</cp:coreProperties>
</file>